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E00" w:rsidRPr="007B67E7" w:rsidRDefault="00041E00" w:rsidP="005D30E0">
      <w:pPr>
        <w:spacing w:after="0" w:line="461" w:lineRule="atLeast"/>
        <w:jc w:val="center"/>
        <w:textAlignment w:val="baseline"/>
        <w:rPr>
          <w:rFonts w:ascii="Helvetica" w:hAnsi="Helvetica" w:cs="Helvetica"/>
          <w:color w:val="373737"/>
          <w:sz w:val="29"/>
          <w:szCs w:val="29"/>
          <w:bdr w:val="none" w:sz="0" w:space="0" w:color="auto" w:frame="1"/>
          <w:lang w:eastAsia="ru-RU"/>
        </w:rPr>
      </w:pPr>
      <w:r w:rsidRPr="007B67E7">
        <w:rPr>
          <w:rFonts w:ascii="Helvetica" w:hAnsi="Helvetica" w:cs="Helvetica"/>
          <w:color w:val="373737"/>
          <w:sz w:val="29"/>
          <w:szCs w:val="29"/>
          <w:bdr w:val="none" w:sz="0" w:space="0" w:color="auto" w:frame="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07.25pt">
            <v:imagedata r:id="rId7" o:title=""/>
          </v:shape>
        </w:pict>
      </w:r>
    </w:p>
    <w:p w:rsidR="00041E00" w:rsidRDefault="00041E00" w:rsidP="005D30E0">
      <w:pPr>
        <w:spacing w:after="0" w:line="461" w:lineRule="atLeast"/>
        <w:jc w:val="center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041E00" w:rsidRPr="0004560C" w:rsidRDefault="00041E00" w:rsidP="005D30E0">
      <w:pPr>
        <w:spacing w:after="0" w:line="461" w:lineRule="atLeast"/>
        <w:jc w:val="center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4560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pict>
          <v:shape id="_x0000_i1026" type="#_x0000_t75" style="width:532.5pt;height:732.75pt">
            <v:imagedata r:id="rId8" o:title=""/>
          </v:shape>
        </w:pict>
      </w:r>
    </w:p>
    <w:p w:rsidR="00041E00" w:rsidRPr="0004560C" w:rsidRDefault="00041E00" w:rsidP="005D30E0">
      <w:pPr>
        <w:spacing w:after="0" w:line="461" w:lineRule="atLeast"/>
        <w:jc w:val="center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4560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pict>
          <v:shape id="_x0000_i1027" type="#_x0000_t75" style="width:507.75pt;height:690.75pt">
            <v:imagedata r:id="rId9" o:title=""/>
          </v:shape>
        </w:pict>
      </w:r>
    </w:p>
    <w:p w:rsidR="00041E00" w:rsidRDefault="00041E00" w:rsidP="005D30E0">
      <w:pPr>
        <w:spacing w:after="0" w:line="461" w:lineRule="atLeast"/>
        <w:jc w:val="center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</w:p>
    <w:p w:rsidR="00041E00" w:rsidRPr="0004560C" w:rsidRDefault="00041E00" w:rsidP="0004560C">
      <w:pPr>
        <w:spacing w:after="0" w:line="461" w:lineRule="atLeast"/>
        <w:jc w:val="center"/>
        <w:textAlignment w:val="baseline"/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</w:pPr>
      <w:r w:rsidRPr="0004560C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pict>
          <v:shape id="_x0000_i1028" type="#_x0000_t75" style="width:544.5pt;height:750pt">
            <v:imagedata r:id="rId10" o:title=""/>
          </v:shape>
        </w:pict>
      </w:r>
    </w:p>
    <w:sectPr w:rsidR="00041E00" w:rsidRPr="0004560C" w:rsidSect="007B67E7">
      <w:footerReference w:type="default" r:id="rId11"/>
      <w:pgSz w:w="11906" w:h="16838"/>
      <w:pgMar w:top="899" w:right="850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1E00" w:rsidRDefault="00041E00" w:rsidP="00D67306">
      <w:pPr>
        <w:spacing w:after="0" w:line="240" w:lineRule="auto"/>
      </w:pPr>
      <w:r>
        <w:separator/>
      </w:r>
    </w:p>
  </w:endnote>
  <w:endnote w:type="continuationSeparator" w:id="0">
    <w:p w:rsidR="00041E00" w:rsidRDefault="00041E00" w:rsidP="00D67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1E00" w:rsidRDefault="00041E00" w:rsidP="00FB5A47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1E00" w:rsidRDefault="00041E00" w:rsidP="00D67306">
      <w:pPr>
        <w:spacing w:after="0" w:line="240" w:lineRule="auto"/>
      </w:pPr>
      <w:r>
        <w:separator/>
      </w:r>
    </w:p>
  </w:footnote>
  <w:footnote w:type="continuationSeparator" w:id="0">
    <w:p w:rsidR="00041E00" w:rsidRDefault="00041E00" w:rsidP="00D67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647DB"/>
    <w:multiLevelType w:val="hybridMultilevel"/>
    <w:tmpl w:val="B49A0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E70039"/>
    <w:multiLevelType w:val="hybridMultilevel"/>
    <w:tmpl w:val="7B3E5A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6F155AB4"/>
    <w:multiLevelType w:val="hybridMultilevel"/>
    <w:tmpl w:val="D352AB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4916"/>
    <w:rsid w:val="00010455"/>
    <w:rsid w:val="00041E00"/>
    <w:rsid w:val="0004560C"/>
    <w:rsid w:val="00047164"/>
    <w:rsid w:val="00194916"/>
    <w:rsid w:val="003B74CB"/>
    <w:rsid w:val="0042452B"/>
    <w:rsid w:val="005D30E0"/>
    <w:rsid w:val="00716087"/>
    <w:rsid w:val="007B67E7"/>
    <w:rsid w:val="0087592C"/>
    <w:rsid w:val="00B441F1"/>
    <w:rsid w:val="00B64E5F"/>
    <w:rsid w:val="00BC5D67"/>
    <w:rsid w:val="00D67306"/>
    <w:rsid w:val="00FB5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D67"/>
    <w:pPr>
      <w:spacing w:after="160" w:line="259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locked/>
    <w:rsid w:val="00FB5A4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656235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c15">
    <w:name w:val="c15"/>
    <w:basedOn w:val="Normal"/>
    <w:uiPriority w:val="99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DefaultParagraphFont"/>
    <w:uiPriority w:val="99"/>
    <w:rsid w:val="00194916"/>
    <w:rPr>
      <w:rFonts w:cs="Times New Roman"/>
    </w:rPr>
  </w:style>
  <w:style w:type="paragraph" w:customStyle="1" w:styleId="c8">
    <w:name w:val="c8"/>
    <w:basedOn w:val="Normal"/>
    <w:uiPriority w:val="99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Normal"/>
    <w:uiPriority w:val="99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194916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194916"/>
    <w:rPr>
      <w:rFonts w:cs="Times New Roman"/>
    </w:rPr>
  </w:style>
  <w:style w:type="paragraph" w:customStyle="1" w:styleId="c9">
    <w:name w:val="c9"/>
    <w:basedOn w:val="Normal"/>
    <w:uiPriority w:val="99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">
    <w:name w:val="c4"/>
    <w:basedOn w:val="Normal"/>
    <w:uiPriority w:val="99"/>
    <w:rsid w:val="001949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194916"/>
    <w:rPr>
      <w:rFonts w:cs="Times New Roman"/>
    </w:rPr>
  </w:style>
  <w:style w:type="character" w:styleId="Hyperlink">
    <w:name w:val="Hyperlink"/>
    <w:basedOn w:val="DefaultParagraphFont"/>
    <w:uiPriority w:val="99"/>
    <w:rsid w:val="005D30E0"/>
    <w:rPr>
      <w:rFonts w:cs="Times New Roman"/>
      <w:color w:val="000080"/>
      <w:u w:val="single"/>
    </w:rPr>
  </w:style>
  <w:style w:type="paragraph" w:styleId="NoSpacing">
    <w:name w:val="No Spacing"/>
    <w:uiPriority w:val="99"/>
    <w:qFormat/>
    <w:rsid w:val="005D30E0"/>
    <w:rPr>
      <w:lang w:eastAsia="en-US"/>
    </w:rPr>
  </w:style>
  <w:style w:type="table" w:styleId="TableGrid">
    <w:name w:val="Table Grid"/>
    <w:basedOn w:val="TableNormal"/>
    <w:uiPriority w:val="99"/>
    <w:rsid w:val="005D30E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67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6730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673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6730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53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4</Pages>
  <Words>1</Words>
  <Characters>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One_64</cp:lastModifiedBy>
  <cp:revision>5</cp:revision>
  <cp:lastPrinted>2019-01-24T11:18:00Z</cp:lastPrinted>
  <dcterms:created xsi:type="dcterms:W3CDTF">2015-02-10T04:57:00Z</dcterms:created>
  <dcterms:modified xsi:type="dcterms:W3CDTF">2019-01-24T11:30:00Z</dcterms:modified>
</cp:coreProperties>
</file>